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85F" w:rsidRDefault="00DB74E6">
      <w:pPr>
        <w:pStyle w:val="XIVESUD-Titulodotrabalho"/>
      </w:pPr>
      <w:r>
        <w:t>TÍTULO DO TRABALHO</w:t>
      </w:r>
    </w:p>
    <w:p w:rsidR="005C285F" w:rsidRDefault="00DB74E6">
      <w:pPr>
        <w:pStyle w:val="XIVESUD-Titulodotrabalho"/>
      </w:pPr>
      <w:r>
        <w:t>(MAIÚSCULA, NEGRITO, FONTE: Arial, 16; CENTRALIZADO, ESPAÇO SIMPLES, espaçamento 0,42cm superior.)</w:t>
      </w:r>
    </w:p>
    <w:p w:rsidR="005C285F" w:rsidRDefault="00DB74E6">
      <w:pPr>
        <w:pStyle w:val="XIVESUD-Autores"/>
      </w:pPr>
      <w:r>
        <w:t>Nome e Sobrenome do autor principal</w:t>
      </w:r>
      <w:r>
        <w:rPr>
          <w:vertAlign w:val="superscript"/>
        </w:rPr>
        <w:t>1</w:t>
      </w:r>
      <w:r>
        <w:t>, coautor</w:t>
      </w:r>
      <w:r>
        <w:rPr>
          <w:vertAlign w:val="superscript"/>
        </w:rPr>
        <w:t>2</w:t>
      </w:r>
      <w:r>
        <w:t>, coautor</w:t>
      </w:r>
      <w:r>
        <w:rPr>
          <w:vertAlign w:val="superscript"/>
        </w:rPr>
        <w:t>3</w:t>
      </w:r>
      <w:r>
        <w:t>, coautor</w:t>
      </w:r>
      <w:r>
        <w:rPr>
          <w:vertAlign w:val="superscript"/>
        </w:rPr>
        <w:t>4</w:t>
      </w:r>
      <w:r>
        <w:t xml:space="preserve">, </w:t>
      </w:r>
      <w:r>
        <w:t>coautor</w:t>
      </w:r>
      <w:r>
        <w:rPr>
          <w:vertAlign w:val="superscript"/>
        </w:rPr>
        <w:t>5</w:t>
      </w:r>
      <w:r>
        <w:t xml:space="preserve">  </w:t>
      </w:r>
    </w:p>
    <w:p w:rsidR="005C285F" w:rsidRDefault="00DB74E6">
      <w:pPr>
        <w:pStyle w:val="XIVESUD-Autores"/>
      </w:pPr>
      <w:r>
        <w:t>(Fonte: Arial, 11, Centralizado, Negrito, Espaço Simples. Identifique a instituição com números no formato sobrescrito tamanho 58%, espaçamento 0,42 cm acima do parágrafo)</w:t>
      </w:r>
    </w:p>
    <w:p w:rsidR="005C285F" w:rsidRDefault="00DB74E6">
      <w:pPr>
        <w:pStyle w:val="XIVESUD-Instituies"/>
      </w:pPr>
      <w:r>
        <w:rPr>
          <w:vertAlign w:val="superscript"/>
        </w:rPr>
        <w:t>1</w:t>
      </w:r>
      <w:r>
        <w:t>Instituição/Departamento/Escola, e-mail</w:t>
      </w:r>
    </w:p>
    <w:p w:rsidR="005C285F" w:rsidRDefault="00DB74E6">
      <w:pPr>
        <w:pStyle w:val="XIVESUD-Instituies"/>
      </w:pPr>
      <w:r>
        <w:rPr>
          <w:vertAlign w:val="superscript"/>
        </w:rPr>
        <w:t>2</w:t>
      </w:r>
      <w:r>
        <w:t>Instituição/Departamento/Escola</w:t>
      </w:r>
      <w:r>
        <w:t>, e-mail</w:t>
      </w:r>
    </w:p>
    <w:p w:rsidR="005C285F" w:rsidRDefault="00DB74E6">
      <w:pPr>
        <w:pStyle w:val="XIVESUD-Instituies"/>
      </w:pPr>
      <w:r>
        <w:rPr>
          <w:vertAlign w:val="superscript"/>
        </w:rPr>
        <w:t>3</w:t>
      </w:r>
      <w:r>
        <w:t>Instituição/Departamento/Escola, e-mail</w:t>
      </w:r>
    </w:p>
    <w:p w:rsidR="005C285F" w:rsidRDefault="00DB74E6">
      <w:pPr>
        <w:pStyle w:val="XIVESUD-Instituies"/>
      </w:pPr>
      <w:r>
        <w:rPr>
          <w:vertAlign w:val="superscript"/>
        </w:rPr>
        <w:t>4</w:t>
      </w:r>
      <w:r>
        <w:t>Instituição/Departamento/Escola, e-mail</w:t>
      </w:r>
    </w:p>
    <w:p w:rsidR="005C285F" w:rsidRDefault="00DB74E6">
      <w:pPr>
        <w:pStyle w:val="XIVESUD-Instituies"/>
      </w:pPr>
      <w:r>
        <w:rPr>
          <w:vertAlign w:val="superscript"/>
        </w:rPr>
        <w:t>5</w:t>
      </w:r>
      <w:r>
        <w:t>Instituição/Departamento/Escola, e-mail</w:t>
      </w:r>
    </w:p>
    <w:p w:rsidR="005C285F" w:rsidRDefault="00DB74E6">
      <w:pPr>
        <w:pStyle w:val="XIVESUD-Instituies"/>
      </w:pPr>
      <w:r>
        <w:t>(Estilo instituições: Fonte: Arial, 10, centralizado, espaço simples, identificar instituição com sobrescrito, espaçamento 0</w:t>
      </w:r>
      <w:r>
        <w:t xml:space="preserve">,22cm para parágrafo superior. A numeração de referência dos autores deve ser feita pela formatação de caractere como “sobrescrito”) </w:t>
      </w:r>
    </w:p>
    <w:p w:rsidR="005C285F" w:rsidRDefault="00DB74E6">
      <w:pPr>
        <w:pStyle w:val="XIVESUD-Resumo"/>
      </w:pPr>
      <w:r>
        <w:rPr>
          <w:b/>
          <w:bCs/>
        </w:rPr>
        <w:t>Resumo</w:t>
      </w:r>
      <w:r>
        <w:t xml:space="preserve"> – O resumo deve ser um único parágrafo, conter no mínimo 800 e no máximo 1300 caracteres, fonte Arial tamanho 11 - </w:t>
      </w:r>
      <w:r>
        <w:t>espaço simples, justificado.  A palavra Resumo deve ser em itálico.</w:t>
      </w:r>
    </w:p>
    <w:p w:rsidR="005C285F" w:rsidRDefault="00DB74E6">
      <w:pPr>
        <w:pStyle w:val="XIVESUD-Resumo"/>
      </w:pPr>
      <w:r>
        <w:t>Palavras-chave: Máximo de cinco palavras</w:t>
      </w:r>
    </w:p>
    <w:p w:rsidR="005C285F" w:rsidRDefault="00DB74E6">
      <w:pPr>
        <w:pStyle w:val="XIVESUD-Abstract"/>
      </w:pPr>
      <w:r>
        <w:rPr>
          <w:b/>
          <w:bCs/>
        </w:rPr>
        <w:t>Abstract</w:t>
      </w:r>
      <w:r>
        <w:t xml:space="preserve"> – The abstract must have one paragraph, contain at least 800 and up to 1300 characters, Arial – Font size 11 - Single Line Spacing, justif</w:t>
      </w:r>
      <w:r>
        <w:t xml:space="preserve">ied. The word Abstract must be italic. </w:t>
      </w:r>
    </w:p>
    <w:p w:rsidR="005C285F" w:rsidRDefault="00DB74E6">
      <w:pPr>
        <w:pStyle w:val="XIVESUD-Abstract"/>
      </w:pPr>
      <w:r>
        <w:t>Keywords: Up to five words.</w:t>
      </w:r>
      <w:bookmarkStart w:id="0" w:name="_GoBack"/>
      <w:bookmarkEnd w:id="0"/>
    </w:p>
    <w:p w:rsidR="005C285F" w:rsidRDefault="00DB74E6">
      <w:pPr>
        <w:pStyle w:val="XIVESUD-Ttuloseonvel1"/>
        <w:outlineLvl w:val="9"/>
      </w:pPr>
      <w:r>
        <w:t>Como usar os estilos já definidos neste modelo</w:t>
      </w:r>
    </w:p>
    <w:p w:rsidR="005C285F" w:rsidRDefault="00DB74E6">
      <w:pPr>
        <w:pStyle w:val="XIVESUD-Primeiropargrafodeseo"/>
      </w:pPr>
      <w:r>
        <w:t>Este documento já inclui vários estilos definidos que podem auxiliar na formatação do seu artigo. Abaixo, encontram-se informações sobre como</w:t>
      </w:r>
      <w:r>
        <w:t xml:space="preserve"> usá-los no Microsoft Word a partir da versão 2007 e no LibreOffice Writer.</w:t>
      </w:r>
    </w:p>
    <w:p w:rsidR="005C285F" w:rsidRDefault="00DB74E6">
      <w:pPr>
        <w:pStyle w:val="XIVESUD-Pargrafopadro"/>
      </w:pPr>
      <w:r>
        <w:t xml:space="preserve">No menu </w:t>
      </w:r>
      <w:r>
        <w:rPr>
          <w:b/>
        </w:rPr>
        <w:t>Início</w:t>
      </w:r>
      <w:r>
        <w:t xml:space="preserve"> a barra de estilos aparece na parte superior da tela: </w:t>
      </w:r>
    </w:p>
    <w:p w:rsidR="005C285F" w:rsidRDefault="005C285F">
      <w:pPr>
        <w:pStyle w:val="XIVESUD-Pargrafopadro"/>
      </w:pPr>
      <w:r>
        <w:rPr>
          <w:lang w:eastAsia="pt-BR" w:bidi="ar-SA"/>
        </w:rPr>
        <w:pict>
          <v:shape id="AutoShape 3" o:spid="_x0000_s1026" style="position:absolute;left:0;text-align:left;margin-left:-4.9pt;margin-top:14.3pt;width:40.9pt;height:38.25pt;z-index:251660288;visibility:visible;mso-wrap-style:square;mso-position-horizontal-relative:text;mso-position-vertical-relative:text;v-text-anchor:top" coordsize="21600,21600" path="m,6240r12648,l12648,r8952,10800l12648,21600r,-6240l,15360xe" strokecolor="#c00000" strokeweight=".88186mm">
            <v:stroke joinstyle="miter"/>
            <v:shadow on="t" color="black" opacity="22937f" origin="-.5,-.5" offset="0,.63881mm"/>
            <v:path arrowok="t" o:connecttype="custom" o:connectlocs="259717,0;519434,242888;259717,485775;0,242888;304157,0;304157,485775" o:connectangles="270,0,90,180,270,90" textboxrect="0,6240,17820,15360"/>
          </v:shape>
        </w:pict>
      </w:r>
      <w:r w:rsidR="00DB74E6">
        <w:rPr>
          <w:noProof/>
          <w:lang w:eastAsia="pt-BR" w:bidi="ar-SA"/>
        </w:rPr>
        <w:drawing>
          <wp:inline distT="0" distB="0" distL="0" distR="0">
            <wp:extent cx="5225411" cy="657225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40862" b="8676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1" cy="657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C285F" w:rsidRDefault="00DB74E6">
      <w:pPr>
        <w:pStyle w:val="XIVESUD-Legenda"/>
      </w:pPr>
      <w:r>
        <w:t>Figura 1 – Como identificar o painel “Estilos” no Microsoft Word</w:t>
      </w:r>
    </w:p>
    <w:p w:rsidR="005C285F" w:rsidRDefault="005C285F">
      <w:pPr>
        <w:pStyle w:val="XIVESUD-Pargrafopadro"/>
      </w:pPr>
    </w:p>
    <w:p w:rsidR="005C285F" w:rsidRDefault="00DB74E6">
      <w:pPr>
        <w:pStyle w:val="XIVESUD-Ttuloseonvel2"/>
        <w:outlineLvl w:val="9"/>
      </w:pPr>
      <w:r>
        <w:t>Microsoft Word 2007</w:t>
      </w:r>
    </w:p>
    <w:p w:rsidR="005C285F" w:rsidRDefault="00DB74E6">
      <w:pPr>
        <w:pStyle w:val="XIVESUD-Primeiropargrafodeseo"/>
      </w:pPr>
      <w:r>
        <w:t>Clique no botão “Pers</w:t>
      </w:r>
      <w:r>
        <w:t>onalizar” na parte inferior-direita da opção “Estilos” na aba “Início”.</w:t>
      </w:r>
    </w:p>
    <w:p w:rsidR="005C285F" w:rsidRDefault="005C285F">
      <w:pPr>
        <w:pStyle w:val="XIVESUD-Pargrafopadro"/>
      </w:pPr>
      <w:r>
        <w:rPr>
          <w:lang w:eastAsia="pt-BR" w:bidi="ar-SA"/>
        </w:rPr>
        <w:pict>
          <v:shape id="AutoShape 4" o:spid="_x0000_s1027" style="position:absolute;left:0;text-align:left;margin-left:268.75pt;margin-top:45.45pt;width:40.9pt;height:38.25pt;rotation:11580186fd;z-index:251661312;visibility:visible;mso-wrap-style:square;mso-position-horizontal-relative:text;mso-position-vertical-relative:text;v-text-anchor:top" coordsize="21600,21600" path="m,6240r12648,l12648,r8952,10800l12648,21600r,-6240l,15360xe" strokecolor="#c00000" strokeweight=".88186mm">
            <v:stroke joinstyle="miter"/>
            <v:shadow on="t" color="black" opacity="22937f" origin="-.5,-.5" offset="0,.63881mm"/>
            <v:path arrowok="t" o:connecttype="custom" o:connectlocs="259717,0;519434,242888;259717,485775;0,242888;304157,0;304157,485775" o:connectangles="270,0,90,180,270,90" textboxrect="0,6240,17820,15360"/>
          </v:shape>
        </w:pict>
      </w:r>
      <w:r w:rsidR="00DB74E6">
        <w:rPr>
          <w:noProof/>
          <w:lang w:eastAsia="pt-BR" w:bidi="ar-SA"/>
        </w:rPr>
        <w:drawing>
          <wp:inline distT="0" distB="0" distL="0" distR="0">
            <wp:extent cx="4038630" cy="2369777"/>
            <wp:effectExtent l="0" t="0" r="0" b="0"/>
            <wp:docPr id="2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76767" t="4101" b="71635"/>
                    <a:stretch>
                      <a:fillRect/>
                    </a:stretch>
                  </pic:blipFill>
                  <pic:spPr>
                    <a:xfrm>
                      <a:off x="0" y="0"/>
                      <a:ext cx="4038630" cy="23697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C285F" w:rsidRDefault="00DB74E6">
      <w:pPr>
        <w:pStyle w:val="XIVESUD-Legenda"/>
      </w:pPr>
      <w:r>
        <w:t>Figura 2 – Como abrir o painel “Estilos” no Microsoft Word</w:t>
      </w:r>
    </w:p>
    <w:p w:rsidR="005C285F" w:rsidRDefault="00DB74E6">
      <w:pPr>
        <w:pStyle w:val="XIVESUD-Pargrafopadro"/>
      </w:pPr>
      <w:r>
        <w:t xml:space="preserve">Aparecerá o painel para gerenciamento e seleção de Estilos. Selecione o fragmento de texto que você deseja formatar e </w:t>
      </w:r>
      <w:r>
        <w:t>clique no estilo em que ele deve ser formatado.</w:t>
      </w:r>
      <w:r>
        <w:rPr>
          <w:b/>
          <w:lang w:eastAsia="pt-BR" w:bidi="ar-SA"/>
        </w:rPr>
        <w:t xml:space="preserve"> </w:t>
      </w:r>
    </w:p>
    <w:p w:rsidR="005C285F" w:rsidRDefault="00DB74E6">
      <w:pPr>
        <w:pStyle w:val="XIVESUD-Autores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2252340</wp:posOffset>
            </wp:positionH>
            <wp:positionV relativeFrom="paragraph">
              <wp:posOffset>55878</wp:posOffset>
            </wp:positionV>
            <wp:extent cx="1485900" cy="3019421"/>
            <wp:effectExtent l="0" t="0" r="0" b="0"/>
            <wp:wrapNone/>
            <wp:docPr id="3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36033" t="37647" r="52893" b="1573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019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C285F" w:rsidRDefault="005C285F">
      <w:pPr>
        <w:pStyle w:val="XIVESUD-Instituies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5C285F">
      <w:pPr>
        <w:pStyle w:val="XIVESUD-Legenda"/>
      </w:pPr>
    </w:p>
    <w:p w:rsidR="005C285F" w:rsidRDefault="00DB74E6">
      <w:pPr>
        <w:pStyle w:val="XIVESUD-Legenda"/>
      </w:pPr>
      <w:r>
        <w:t>Figura 2 – Painel “Estilos” do Microsoft Word</w:t>
      </w:r>
    </w:p>
    <w:p w:rsidR="005C285F" w:rsidRDefault="00DB74E6">
      <w:pPr>
        <w:pStyle w:val="XIVESUD-Ttuloseonvel2"/>
        <w:outlineLvl w:val="9"/>
      </w:pPr>
      <w:r>
        <w:lastRenderedPageBreak/>
        <w:t>LibreOffice Writer</w:t>
      </w:r>
    </w:p>
    <w:p w:rsidR="005C285F" w:rsidRDefault="00DB74E6">
      <w:pPr>
        <w:pStyle w:val="XIVESUD-Primeiropargrafodeseo"/>
      </w:pPr>
      <w:r>
        <w:t>Clique no menu “Formatar” e escolha a opção “Estilos e formatação”. Você também poderá optar pela tecla de atalho F11.</w:t>
      </w:r>
    </w:p>
    <w:p w:rsidR="005C285F" w:rsidRDefault="00DB74E6">
      <w:pPr>
        <w:pStyle w:val="XIVESUD-Pargrafopadro"/>
      </w:pPr>
      <w:r>
        <w:t>Aparecerá o</w:t>
      </w:r>
      <w:r>
        <w:t xml:space="preserve"> painel para gerenciamento e seleção de Estilos. Selecione o fragmento de texto que você deseja formatar e clique no estilo em que ele deve ser formatado.</w:t>
      </w:r>
    </w:p>
    <w:p w:rsidR="005C285F" w:rsidRDefault="00DB74E6">
      <w:pPr>
        <w:pStyle w:val="XIVESUD-Ttuloseonvel1"/>
        <w:outlineLvl w:val="9"/>
      </w:pPr>
      <w:r>
        <w:t>Título de Seção – Formatando o texto normal</w:t>
      </w:r>
    </w:p>
    <w:p w:rsidR="005C285F" w:rsidRDefault="00DB74E6">
      <w:pPr>
        <w:pStyle w:val="XIVESUD-Primeiropargrafodeseo"/>
      </w:pPr>
      <w:r>
        <w:t>A primeira linha de uma seção deve ser formatada com o fo</w:t>
      </w:r>
      <w:r>
        <w:t xml:space="preserve">rmato “XIV ESUD – primeiro parágrafo de seção”, em Arial tamanho 12, espaço simples, justificado, </w:t>
      </w:r>
      <w:r>
        <w:rPr>
          <w:b/>
        </w:rPr>
        <w:t>s</w:t>
      </w:r>
      <w:r>
        <w:rPr>
          <w:b/>
          <w:bCs/>
        </w:rPr>
        <w:t>em recuo na primeira linha</w:t>
      </w:r>
      <w:r>
        <w:t>. O espaçamento antes deve ser 0,21 cm e depois 0,0 cm (zero).</w:t>
      </w:r>
    </w:p>
    <w:p w:rsidR="005C285F" w:rsidRDefault="00DB74E6">
      <w:pPr>
        <w:pStyle w:val="XIVESUD-Pargrafopadro"/>
      </w:pPr>
      <w:r>
        <w:t xml:space="preserve">Os demais parágrafos devem ser formatados com o formato “XIV ESUD – </w:t>
      </w:r>
      <w:r>
        <w:t>parágrafo padrão”, em Arial tamanho 12, espaço simples, justificado, com recuo de 1,25cm na primeira linha, ou seja, parágrafo de 1,25cm. O espaçamento antes deve ser 0,21 cm e depois 0,0 cm (zero).</w:t>
      </w:r>
    </w:p>
    <w:p w:rsidR="005C285F" w:rsidRDefault="00DB74E6">
      <w:pPr>
        <w:pStyle w:val="XIVESUD-Pargrafopadro"/>
      </w:pPr>
      <w:r>
        <w:t>Para formatar o artigo editado anteriormente em outro apl</w:t>
      </w:r>
      <w:r>
        <w:t>icativo, copie o texto sem formatação, por segurança limpe a formatação, selecione todo o texto e aplique o formato “XIV ESUD – parágrafo padrão” que aparecerá na barra de formatação. Posteriormente, aplique os formatos que desejar.</w:t>
      </w:r>
    </w:p>
    <w:p w:rsidR="005C285F" w:rsidRDefault="00DB74E6">
      <w:pPr>
        <w:pStyle w:val="XIVESUD-Ttuloseonvel2"/>
        <w:tabs>
          <w:tab w:val="left" w:pos="6780"/>
        </w:tabs>
        <w:outlineLvl w:val="9"/>
      </w:pPr>
      <w:r>
        <w:t>Subtítulo nível 2 – For</w:t>
      </w:r>
      <w:r>
        <w:t>matando títulos e subtítulos</w:t>
      </w:r>
      <w:r>
        <w:tab/>
      </w:r>
    </w:p>
    <w:p w:rsidR="005C285F" w:rsidRDefault="00DB74E6">
      <w:pPr>
        <w:pStyle w:val="XIVESUD-Primeiropargrafodeseo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617220</wp:posOffset>
            </wp:positionV>
            <wp:extent cx="4410078" cy="2495553"/>
            <wp:effectExtent l="0" t="0" r="0" b="0"/>
            <wp:wrapTopAndBottom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8" cy="2495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Ao digitar o texto do Subtítulo 1.1 acima, ele aparecerá com a formatação de “XIV ESUD – parágrafo padrão” como na Figura 1 a seguir. Abra o painel de Estilos e selecione a formatação “XIV ESUD – Título seção nível 2”.</w:t>
      </w:r>
    </w:p>
    <w:p w:rsidR="005C285F" w:rsidRDefault="00DB74E6">
      <w:pPr>
        <w:pStyle w:val="XIVESUD-Legenda"/>
      </w:pPr>
      <w:r>
        <w:t>Figura</w:t>
      </w:r>
      <w:r>
        <w:t xml:space="preserve"> 1 – Subtítulo com formatação XIV ESUD – parágrafo padrão</w:t>
      </w:r>
    </w:p>
    <w:p w:rsidR="005C285F" w:rsidRDefault="00DB74E6">
      <w:pPr>
        <w:pStyle w:val="XIVESUD-Legenda"/>
      </w:pPr>
      <w:r>
        <w:lastRenderedPageBreak/>
        <w:t xml:space="preserve">Figura 2 – Subtítulo após aplicação da formatação XIV ESUD – </w:t>
      </w:r>
      <w:r>
        <w:rPr>
          <w:noProof/>
          <w:lang w:eastAsia="pt-BR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9909" cy="2430146"/>
            <wp:effectExtent l="0" t="0" r="0" b="0"/>
            <wp:wrapTopAndBottom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9" cy="2430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Título de seção nível 2</w:t>
      </w:r>
    </w:p>
    <w:p w:rsidR="005C285F" w:rsidRDefault="00DB74E6">
      <w:pPr>
        <w:pStyle w:val="XIVESUD-Pargrafopadro"/>
      </w:pPr>
      <w:r>
        <w:t>Caso você utilize outro editor de texto, siga a seguinte orientação. Edite uma cópia deste documento. Copie o qu</w:t>
      </w:r>
      <w:r>
        <w:t>e quiser inserir e colar no local com formatação correspondente. Quando se acaba de "colar" aparecerá abaixo do texto "colado" o ícone da ferramenta "colar". Ao se clicar nesse ícone aparecerão diversas opções. Clique em fazer correspondência com a formata</w:t>
      </w:r>
      <w:r>
        <w:t xml:space="preserve">ção destino que seu texto ficará formatado exatamente como esse modelo. </w:t>
      </w:r>
    </w:p>
    <w:p w:rsidR="005C285F" w:rsidRDefault="00DB74E6">
      <w:pPr>
        <w:pStyle w:val="XIVESUD-Ttuloseonvel2"/>
        <w:outlineLvl w:val="9"/>
      </w:pPr>
      <w:r>
        <w:t>Outro subtítulo nível 2</w:t>
      </w:r>
    </w:p>
    <w:p w:rsidR="005C285F" w:rsidRDefault="00DB74E6">
      <w:pPr>
        <w:pStyle w:val="XIVESUD-Primeiropargrafodeseo"/>
      </w:pPr>
      <w:r>
        <w:t>Siga as instruções acima colando os títulos e clicando em “fazer correspondência com a formatação destino”, copie, por exemplo, o nome e sobre nome dos autores</w:t>
      </w:r>
      <w:r>
        <w:t xml:space="preserve"> e cole nesse documento modelo, aparecerá o ícone acima mencionado e novamente deve-se clicar em “fazer correspondência com a formatação destino” para que a formatação fique como nesse modelo. </w:t>
      </w:r>
    </w:p>
    <w:p w:rsidR="005C285F" w:rsidRDefault="00DB74E6">
      <w:pPr>
        <w:pStyle w:val="XIVESUD-Ttuloseonvel1"/>
        <w:outlineLvl w:val="9"/>
      </w:pPr>
      <w:r>
        <w:t xml:space="preserve">Figuras e Tabelas </w:t>
      </w:r>
    </w:p>
    <w:p w:rsidR="005C285F" w:rsidRDefault="00DB74E6">
      <w:pPr>
        <w:pStyle w:val="XIVESUD-Primeiropargrafodeseo"/>
      </w:pPr>
      <w:r>
        <w:t>Inserir figura. Ancorá-la</w:t>
      </w:r>
      <w:r w:rsidRPr="005C285F">
        <w:rPr>
          <w:rStyle w:val="ncoradanotaderodap"/>
        </w:rPr>
        <w:footnoteReference w:id="1"/>
      </w:r>
      <w:r>
        <w:t xml:space="preserve"> “Como caractere”. Retirar o espaçamento do parágrafo e centralizar a fig</w:t>
      </w:r>
      <w:r>
        <w:t>ura de forma que ela fique no centro horizontal da página. Redigir a legenda e aplicar o formato de parágrafo “XIV ESUD – Legenda de Figura ou Tabela”. Seguir as normas  da ABNT.</w:t>
      </w:r>
    </w:p>
    <w:p w:rsidR="005C285F" w:rsidRDefault="00DB74E6">
      <w:pPr>
        <w:pStyle w:val="XIVESUD-Ttuloseonvel1"/>
        <w:outlineLvl w:val="9"/>
      </w:pPr>
      <w:r>
        <w:t>Equações matemáticas</w:t>
      </w:r>
    </w:p>
    <w:p w:rsidR="005C285F" w:rsidRDefault="00DB74E6">
      <w:pPr>
        <w:pStyle w:val="XIVESUD-Primeiropargrafodeseo"/>
      </w:pPr>
      <w:r>
        <w:t xml:space="preserve">Devem ser destacadas do corpo do texto e centralizadas, </w:t>
      </w:r>
      <w:r>
        <w:t>com numeração, com espaçamento de 0,41 cm antes e 0,21 cm depois da fórmula:</w:t>
      </w:r>
    </w:p>
    <w:p w:rsidR="005C285F" w:rsidRDefault="005C285F">
      <w:pPr>
        <w:pStyle w:val="XVESUD-Formulas"/>
      </w:pPr>
      <m:oMath>
        <m:r>
          <w:rPr>
            <w:rFonts w:ascii="Cambria Math" w:hAnsi="Cambria Math"/>
          </w:rPr>
          <w:lastRenderedPageBreak/>
          <m:t>∯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⋅</m:t>
        </m:r>
        <m:acc>
          <m:accPr>
            <m:chr m:val="^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m:rPr>
            <m:nor/>
          </m:rPr>
          <m:t>dA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  <w:r w:rsidR="00DB74E6">
        <w:rPr>
          <w:rFonts w:eastAsia="Times;Times New Roman"/>
        </w:rPr>
        <w:t xml:space="preserve"> </w:t>
      </w:r>
      <w:r w:rsidR="00DB74E6">
        <w:t>(1).</w:t>
      </w:r>
    </w:p>
    <w:p w:rsidR="005C285F" w:rsidRDefault="00DB74E6">
      <w:pPr>
        <w:pStyle w:val="XIVESUD-Primeiropargrafodeseo"/>
      </w:pPr>
      <w:r>
        <w:t>Para obter a formatação correta, basta aplicar o estilo “XIV ESUD – Fórmulas”. Favor verificar todas as fórmulas na versão final do artigo para que não haja erros devido a i</w:t>
      </w:r>
      <w:r>
        <w:t>ncompatibilidades de versão dos aplicativos de edição de texto.</w:t>
      </w:r>
    </w:p>
    <w:p w:rsidR="005C285F" w:rsidRDefault="00DB74E6">
      <w:pPr>
        <w:pStyle w:val="XIVESUD-Ttuloseonvel1"/>
        <w:outlineLvl w:val="9"/>
      </w:pPr>
      <w:r>
        <w:t>Citações</w:t>
      </w:r>
    </w:p>
    <w:p w:rsidR="005C285F" w:rsidRDefault="00DB74E6">
      <w:pPr>
        <w:pStyle w:val="XIVESUD-Ttuloseonvel2"/>
        <w:outlineLvl w:val="9"/>
      </w:pPr>
      <w:r>
        <w:t>Citações de outros autores</w:t>
      </w:r>
    </w:p>
    <w:p w:rsidR="005C285F" w:rsidRDefault="00DB74E6">
      <w:pPr>
        <w:pStyle w:val="XIVESUD-Primeiropargrafodeseo"/>
      </w:pPr>
      <w:r>
        <w:t>As citações de outros autores devem ser formatadas em Arial 10pt, espaço simples, alinhamento justificado, com um grande recuo de 4cm à esquerda e um espaça</w:t>
      </w:r>
      <w:r>
        <w:t>mento de 0,21 cm ao final do texto. Para que o parágrafo da citação fique correta, basta aplicar a formatação “XIV ESUD – Citações de outros autores”. Exemplo:</w:t>
      </w:r>
    </w:p>
    <w:p w:rsidR="005C285F" w:rsidRDefault="005C285F">
      <w:pPr>
        <w:pStyle w:val="XIVESUD-Pargrafopadro"/>
      </w:pPr>
    </w:p>
    <w:p w:rsidR="005C285F" w:rsidRDefault="00DB74E6">
      <w:pPr>
        <w:autoSpaceDE w:val="0"/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disseminação do uso das tecnologias de informação e comunicação em diferentes ramos da ativid</w:t>
      </w:r>
      <w:r>
        <w:rPr>
          <w:rFonts w:ascii="Arial" w:hAnsi="Arial" w:cs="Arial"/>
          <w:sz w:val="20"/>
        </w:rPr>
        <w:t xml:space="preserve">ade humana, bem como sua integração às facilidades das telecomunicações, evidenciou possibilidades de ampliar o acesso à formação continuada e o desenvolvimento colaborativo de pesquisas científicas. Mais importante do que a ampliação de possibilidades, a </w:t>
      </w:r>
      <w:r>
        <w:rPr>
          <w:rFonts w:ascii="Arial" w:hAnsi="Arial" w:cs="Arial"/>
          <w:sz w:val="20"/>
        </w:rPr>
        <w:t>incorporação à EaD de diferentes recursos tecnológicos, e, especialmente das tecnologias de informação e comunicação TIC, a partir das potencialidades e características que lhe são inerentes, apresenta-se como estratégia para democratizar e elevar o padrão</w:t>
      </w:r>
      <w:r>
        <w:rPr>
          <w:rFonts w:ascii="Arial" w:hAnsi="Arial" w:cs="Arial"/>
          <w:sz w:val="20"/>
        </w:rPr>
        <w:t xml:space="preserve"> de qualidade da formação de profissionais e a melhoria de qualidade da educação brasileira.</w:t>
      </w:r>
    </w:p>
    <w:p w:rsidR="005C285F" w:rsidRDefault="00DB74E6">
      <w:pPr>
        <w:autoSpaceDE w:val="0"/>
        <w:ind w:left="2268"/>
        <w:jc w:val="both"/>
      </w:pPr>
      <w:r>
        <w:rPr>
          <w:rFonts w:ascii="Arial" w:hAnsi="Arial" w:cs="Arial"/>
          <w:sz w:val="20"/>
        </w:rPr>
        <w:t>(ALMEIDA, 2012, p. 2).</w:t>
      </w:r>
    </w:p>
    <w:p w:rsidR="005C285F" w:rsidRDefault="005C285F">
      <w:pPr>
        <w:pStyle w:val="XIVESUDCitaesdeoutrosautores"/>
      </w:pPr>
    </w:p>
    <w:p w:rsidR="005C285F" w:rsidRDefault="00DB74E6">
      <w:pPr>
        <w:pStyle w:val="XIVESUD-Ttuloseonvel2"/>
        <w:outlineLvl w:val="9"/>
      </w:pPr>
      <w:r>
        <w:t>Citações de sujeitos de pesquisa</w:t>
      </w:r>
    </w:p>
    <w:p w:rsidR="005C285F" w:rsidRDefault="00DB74E6">
      <w:pPr>
        <w:pStyle w:val="XIVESUD-Primeiropargrafodeseo"/>
      </w:pPr>
      <w:r>
        <w:t>A citação dos sujeitos da pesquisa, ou destaques de uma citação realizados pelo próprio autor, tem a mesma</w:t>
      </w:r>
      <w:r>
        <w:t xml:space="preserve"> formatação usada para as citações de outros autores, a diferença, nesse caso, é que a fonte deve ser em itálico. Para que o parágrafo da citação fique da forma correta, basta aplicar a formatação “XIV ESUD – Citações de Sujeitos da pesquisa”.</w:t>
      </w:r>
    </w:p>
    <w:p w:rsidR="005C285F" w:rsidRDefault="00DB74E6">
      <w:pPr>
        <w:pStyle w:val="XIVESUD-Ttuloseonvel2"/>
        <w:outlineLvl w:val="9"/>
      </w:pPr>
      <w:r>
        <w:t>Chamada de r</w:t>
      </w:r>
      <w:r>
        <w:t>eferência</w:t>
      </w:r>
    </w:p>
    <w:p w:rsidR="005C285F" w:rsidRDefault="00DB74E6">
      <w:pPr>
        <w:pStyle w:val="XIVESUD-Primeiropargrafodeseo"/>
      </w:pPr>
      <w:r>
        <w:t>Utilizar o modo de autor e data entre parênteses:  (Castro et al., 2001)</w:t>
      </w:r>
    </w:p>
    <w:p w:rsidR="005C285F" w:rsidRDefault="00DB74E6">
      <w:pPr>
        <w:pStyle w:val="XIVESUD-TtuloReferncias"/>
      </w:pPr>
      <w:r>
        <w:t>Referências</w:t>
      </w:r>
    </w:p>
    <w:p w:rsidR="005C285F" w:rsidRDefault="00DB74E6">
      <w:pPr>
        <w:pStyle w:val="XIVESUD-Listadereferncias"/>
        <w:ind w:left="0" w:firstLine="0"/>
      </w:pPr>
      <w:r>
        <w:t xml:space="preserve">Arial 12, espaço depois 0,21 cm. Alinhamento à esquerda. Aplicar o formato “XI ESUD – Lista de Referências”. Seguir as normas da ABNT, ver p.ex. </w:t>
      </w:r>
      <w:hyperlink r:id="rId11" w:history="1">
        <w:r>
          <w:rPr>
            <w:rStyle w:val="LinkdaInternet"/>
          </w:rPr>
          <w:t>http://www.leffa.pro.br/textos/abnt.htm#4.1</w:t>
        </w:r>
      </w:hyperlink>
      <w:r>
        <w:t>. Seguem citações de exemplo.</w:t>
      </w:r>
    </w:p>
    <w:p w:rsidR="005C285F" w:rsidRDefault="005C285F">
      <w:pPr>
        <w:pStyle w:val="XIVESUD-Listadereferncias"/>
        <w:ind w:left="0" w:firstLine="0"/>
      </w:pPr>
    </w:p>
    <w:p w:rsidR="005C285F" w:rsidRDefault="00DB74E6">
      <w:pPr>
        <w:pStyle w:val="XIVESUD-Listadereferncias"/>
      </w:pPr>
      <w:r>
        <w:lastRenderedPageBreak/>
        <w:t xml:space="preserve">ADES, L.; KERBAUY, R. R. Obesidade: realidade e indignações. </w:t>
      </w:r>
      <w:r>
        <w:rPr>
          <w:i/>
        </w:rPr>
        <w:t>Psicologia USP</w:t>
      </w:r>
      <w:r>
        <w:t>, São Paulo, v. 13, n. 1, p. 197-216, 2002.</w:t>
      </w:r>
    </w:p>
    <w:p w:rsidR="005C285F" w:rsidRDefault="00DB74E6">
      <w:pPr>
        <w:pStyle w:val="XIVESUD-Listadereferncias"/>
      </w:pPr>
      <w:r>
        <w:rPr>
          <w:lang w:val="es-ES"/>
        </w:rPr>
        <w:t>PETERSON, L. et al</w:t>
      </w:r>
      <w:r>
        <w:rPr>
          <w:lang w:val="es-ES"/>
        </w:rPr>
        <w:t xml:space="preserve">. </w:t>
      </w:r>
      <w:r>
        <w:rPr>
          <w:lang w:val="en-US"/>
        </w:rPr>
        <w:t xml:space="preserve">Improvement in quantity and quality of prevention measurement of toddler injuries and parental interventions. </w:t>
      </w:r>
      <w:r>
        <w:rPr>
          <w:i/>
          <w:lang w:val="en-US"/>
        </w:rPr>
        <w:t>Behavior</w:t>
      </w:r>
      <w:r>
        <w:rPr>
          <w:lang w:val="en-US"/>
        </w:rPr>
        <w:t xml:space="preserve"> </w:t>
      </w:r>
      <w:r>
        <w:rPr>
          <w:i/>
          <w:lang w:val="en-US"/>
        </w:rPr>
        <w:t>Therapy</w:t>
      </w:r>
      <w:r>
        <w:rPr>
          <w:lang w:val="en-US"/>
        </w:rPr>
        <w:t>, New York, v. 33, n. 2, p. 271-297, 2002.</w:t>
      </w:r>
    </w:p>
    <w:p w:rsidR="005C285F" w:rsidRDefault="00DB74E6">
      <w:pPr>
        <w:pStyle w:val="XIVESUD-Listadereferncias"/>
      </w:pPr>
      <w:r>
        <w:rPr>
          <w:lang w:val="en-US"/>
        </w:rPr>
        <w:t xml:space="preserve">OLIVEIRA, V. B.; BOSSA, N. A. (Org.). </w:t>
      </w:r>
      <w:r>
        <w:rPr>
          <w:i/>
        </w:rPr>
        <w:t xml:space="preserve">Avaliação psicopedagógica da criança de sete a </w:t>
      </w:r>
      <w:r>
        <w:rPr>
          <w:i/>
        </w:rPr>
        <w:t>onze anos</w:t>
      </w:r>
      <w:r>
        <w:t>. Petrópolis: Vozes, 1996. 182 p.</w:t>
      </w:r>
    </w:p>
    <w:p w:rsidR="005C285F" w:rsidRDefault="00DB74E6">
      <w:pPr>
        <w:pStyle w:val="XIVESUD-ListaNumerada"/>
      </w:pPr>
      <w:r>
        <w:t>CASTRO, R. E. F.; MELO, M. H. S.; SILVARES, E. F. M. Avaliação da percepção dos pares de crianças com dificuldades de interação em uma sucursal da clínica-escola do Instituto de Psicologia da Universidade de São P</w:t>
      </w:r>
      <w:r>
        <w:t xml:space="preserve">aulo. In: CONGRESSO INTERNO DO INSTITUTO DE PSICOLOGIA DA UNIVERSIDADE DE SÃO PAULO, 5., 2001, São Paulo. </w:t>
      </w:r>
      <w:r>
        <w:rPr>
          <w:i/>
        </w:rPr>
        <w:t>Resumos</w:t>
      </w:r>
      <w:r>
        <w:t>... São Paulo: Instituto de Psicologia da Universidade de São Paulo, 2001. p. 49.</w:t>
      </w:r>
    </w:p>
    <w:p w:rsidR="005C285F" w:rsidRDefault="005C285F">
      <w:pPr>
        <w:pStyle w:val="XIVESUD-Listadereferncias"/>
      </w:pPr>
    </w:p>
    <w:p w:rsidR="005C285F" w:rsidRDefault="005C285F"/>
    <w:sectPr w:rsidR="005C285F" w:rsidSect="005C285F">
      <w:headerReference w:type="default" r:id="rId12"/>
      <w:footerReference w:type="default" r:id="rId13"/>
      <w:pgSz w:w="11906" w:h="16838"/>
      <w:pgMar w:top="1531" w:right="1418" w:bottom="1418" w:left="1418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85F" w:rsidRDefault="005C285F" w:rsidP="005C285F">
      <w:r>
        <w:separator/>
      </w:r>
    </w:p>
  </w:endnote>
  <w:endnote w:type="continuationSeparator" w:id="0">
    <w:p w:rsidR="005C285F" w:rsidRDefault="005C285F" w:rsidP="005C2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;Times New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NewRoman;MS Mincho">
    <w:charset w:val="00"/>
    <w:family w:val="roman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;Arial Unicode MS">
    <w:charset w:val="00"/>
    <w:family w:val="roman"/>
    <w:pitch w:val="default"/>
    <w:sig w:usb0="00000000" w:usb1="00000000" w:usb2="00000000" w:usb3="00000000" w:csb0="00000000" w:csb1="00000000"/>
  </w:font>
  <w:font w:name="OpenSymbol;Arial Unicode MS"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Lucidasans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charset w:val="00"/>
    <w:family w:val="roman"/>
    <w:pitch w:val="default"/>
    <w:sig w:usb0="00000000" w:usb1="00000000" w:usb2="00000000" w:usb3="00000000" w:csb0="00000000" w:csb1="00000000"/>
  </w:font>
  <w:font w:name="Courier;Courier 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Grande">
    <w:charset w:val="00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85F" w:rsidRDefault="005C285F">
    <w:pPr>
      <w:pStyle w:val="Rodap1"/>
      <w:jc w:val="center"/>
    </w:pPr>
    <w:r>
      <w:t>___________________________________________________________________________</w:t>
    </w:r>
  </w:p>
  <w:p w:rsidR="005C285F" w:rsidRDefault="005C285F">
    <w:pPr>
      <w:pStyle w:val="Rodap1"/>
      <w:jc w:val="center"/>
    </w:pPr>
  </w:p>
  <w:p w:rsidR="005C285F" w:rsidRDefault="005C285F">
    <w:pPr>
      <w:pStyle w:val="Rodap1"/>
      <w:jc w:val="center"/>
    </w:pPr>
    <w:r>
      <w:rPr>
        <w:noProof/>
        <w:lang w:eastAsia="pt-BR"/>
      </w:rPr>
      <w:drawing>
        <wp:inline distT="0" distB="0" distL="0" distR="0">
          <wp:extent cx="2487177" cy="445011"/>
          <wp:effectExtent l="0" t="0" r="0" b="0"/>
          <wp:docPr id="7" name="Imagem 10" descr="rodap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7177" cy="4450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85F" w:rsidRDefault="00DB74E6" w:rsidP="005C285F">
      <w:r w:rsidRPr="005C285F">
        <w:rPr>
          <w:color w:val="000000"/>
        </w:rPr>
        <w:separator/>
      </w:r>
    </w:p>
  </w:footnote>
  <w:footnote w:type="continuationSeparator" w:id="0">
    <w:p w:rsidR="005C285F" w:rsidRDefault="005C285F" w:rsidP="005C285F">
      <w:r>
        <w:continuationSeparator/>
      </w:r>
    </w:p>
  </w:footnote>
  <w:footnote w:id="1">
    <w:p w:rsidR="005C285F" w:rsidRDefault="00DB74E6">
      <w:pPr>
        <w:pStyle w:val="XIVESUD-NotadeRodap"/>
      </w:pPr>
      <w:r w:rsidRPr="005C285F">
        <w:rPr>
          <w:rStyle w:val="Refdenotaderodap"/>
        </w:rPr>
        <w:footnoteRef/>
      </w:r>
      <w:r>
        <w:tab/>
        <w:t xml:space="preserve">Para ancorar, </w:t>
      </w:r>
      <w:r>
        <w:t>clicar com o botão direito sobre a figura, no item “ancorar” selecionar a forma desejada. - Este é um exemplo de Nota de Roda Pé gerada por “Inserir” → Nota de Roda Pé”. Arial, 10 pt.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85F" w:rsidRDefault="005C285F">
    <w:pPr>
      <w:pStyle w:val="Cabealho1"/>
      <w:jc w:val="center"/>
    </w:pPr>
    <w:r>
      <w:rPr>
        <w:noProof/>
        <w:lang w:eastAsia="pt-BR"/>
      </w:rPr>
      <w:drawing>
        <wp:inline distT="0" distB="0" distL="0" distR="0">
          <wp:extent cx="5767102" cy="1117799"/>
          <wp:effectExtent l="0" t="0" r="0" b="0"/>
          <wp:docPr id="6" name="Imagem 9" descr="top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7102" cy="11177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5C285F" w:rsidRDefault="005C285F">
    <w:pPr>
      <w:pStyle w:val="Cabealho1"/>
      <w:jc w:val="center"/>
    </w:pPr>
    <w:r>
      <w:t>___________________________________________________________________________</w:t>
    </w:r>
  </w:p>
  <w:p w:rsidR="005C285F" w:rsidRDefault="005C285F">
    <w:pPr>
      <w:pStyle w:val="Cabealho1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pos w:val="sectEnd"/>
    <w:endnote w:id="-1"/>
    <w:endnote w:id="0"/>
  </w:endnotePr>
  <w:compat/>
  <w:rsids>
    <w:rsidRoot w:val="005C285F"/>
    <w:rsid w:val="004322C5"/>
    <w:rsid w:val="005C285F"/>
    <w:rsid w:val="00DB7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WenQuanYi Micro Hei" w:hAnsi="Times New Roman" w:cs="Lohit Hindi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285F"/>
    <w:pPr>
      <w:widowControl w:val="0"/>
      <w:suppressAutoHyphens/>
    </w:pPr>
    <w:rPr>
      <w:rFonts w:ascii="Times;Times New Roman" w:eastAsia="Times New Roman" w:hAnsi="Times;Times New Roman" w:cs="Times;Times New Roman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XIVESUD-Pargrafopadro"/>
    <w:rsid w:val="005C285F"/>
    <w:pPr>
      <w:keepNext/>
      <w:widowControl/>
      <w:spacing w:before="360"/>
    </w:pPr>
    <w:rPr>
      <w:rFonts w:cs="Times New Roman"/>
      <w:b/>
      <w:smallCaps/>
      <w:sz w:val="28"/>
    </w:rPr>
  </w:style>
  <w:style w:type="paragraph" w:customStyle="1" w:styleId="Ttulo21">
    <w:name w:val="Título 21"/>
    <w:basedOn w:val="Ttulo11"/>
    <w:next w:val="XIVESUD-Pargrafopadro"/>
    <w:rsid w:val="005C285F"/>
    <w:pPr>
      <w:spacing w:before="240"/>
    </w:pPr>
    <w:rPr>
      <w:sz w:val="26"/>
    </w:rPr>
  </w:style>
  <w:style w:type="paragraph" w:customStyle="1" w:styleId="Ttulo31">
    <w:name w:val="Título 31"/>
    <w:basedOn w:val="Normal"/>
    <w:next w:val="XIVESUD-Pargrafopadro"/>
    <w:rsid w:val="005C285F"/>
    <w:pPr>
      <w:keepNext/>
      <w:spacing w:before="240"/>
    </w:pPr>
    <w:rPr>
      <w:b/>
    </w:rPr>
  </w:style>
  <w:style w:type="paragraph" w:customStyle="1" w:styleId="Ttulo41">
    <w:name w:val="Título 41"/>
    <w:basedOn w:val="Normal"/>
    <w:next w:val="XIVESUD-Pargrafopadro"/>
    <w:rsid w:val="005C285F"/>
    <w:pPr>
      <w:keepNext/>
      <w:jc w:val="both"/>
    </w:pPr>
    <w:rPr>
      <w:i/>
    </w:rPr>
  </w:style>
  <w:style w:type="paragraph" w:customStyle="1" w:styleId="Ttulo51">
    <w:name w:val="Título 51"/>
    <w:basedOn w:val="Normal"/>
    <w:next w:val="XIVESUD-Pargrafopadro"/>
    <w:rsid w:val="005C285F"/>
    <w:pPr>
      <w:keepNext/>
    </w:pPr>
    <w:rPr>
      <w:rFonts w:ascii="TimesNewRoman;MS Mincho" w:hAnsi="TimesNewRoman;MS Mincho" w:cs="TimesNewRoman;MS Mincho"/>
      <w:b/>
      <w:color w:val="000000"/>
    </w:rPr>
  </w:style>
  <w:style w:type="paragraph" w:customStyle="1" w:styleId="Ttulo61">
    <w:name w:val="Título 61"/>
    <w:basedOn w:val="Normal"/>
    <w:next w:val="XIVESUD-Pargrafopadro"/>
    <w:rsid w:val="005C285F"/>
    <w:pPr>
      <w:keepNext/>
      <w:jc w:val="center"/>
    </w:pPr>
    <w:rPr>
      <w:b/>
      <w:i/>
      <w:color w:val="000000"/>
    </w:rPr>
  </w:style>
  <w:style w:type="paragraph" w:customStyle="1" w:styleId="Ttulo71">
    <w:name w:val="Título 71"/>
    <w:basedOn w:val="Normal"/>
    <w:next w:val="XIVESUD-Pargrafopadro"/>
    <w:rsid w:val="005C285F"/>
    <w:pPr>
      <w:keepNext/>
      <w:jc w:val="both"/>
    </w:pPr>
    <w:rPr>
      <w:b/>
    </w:rPr>
  </w:style>
  <w:style w:type="paragraph" w:customStyle="1" w:styleId="Ttulo81">
    <w:name w:val="Título 81"/>
    <w:basedOn w:val="Normal"/>
    <w:next w:val="XIVESUD-Pargrafopadro"/>
    <w:rsid w:val="005C285F"/>
    <w:pPr>
      <w:keepNext/>
    </w:pPr>
    <w:rPr>
      <w:b/>
    </w:rPr>
  </w:style>
  <w:style w:type="paragraph" w:customStyle="1" w:styleId="Ttulo91">
    <w:name w:val="Título 91"/>
    <w:basedOn w:val="Normal"/>
    <w:next w:val="XIVESUD-Pargrafopadro"/>
    <w:rsid w:val="005C285F"/>
    <w:pPr>
      <w:keepNext/>
      <w:jc w:val="center"/>
    </w:pPr>
    <w:rPr>
      <w:b/>
    </w:rPr>
  </w:style>
  <w:style w:type="character" w:customStyle="1" w:styleId="WW8Num2z0">
    <w:name w:val="WW8Num2z0"/>
    <w:rsid w:val="005C285F"/>
    <w:rPr>
      <w:rFonts w:ascii="Wingdings 2" w:hAnsi="Wingdings 2" w:cs="Wingdings 2"/>
    </w:rPr>
  </w:style>
  <w:style w:type="character" w:customStyle="1" w:styleId="WW8Num4z0">
    <w:name w:val="WW8Num4z0"/>
    <w:rsid w:val="005C285F"/>
    <w:rPr>
      <w:rFonts w:ascii="Wingdings 2" w:hAnsi="Wingdings 2" w:cs="StarSymbol;Arial Unicode MS"/>
      <w:sz w:val="22"/>
      <w:szCs w:val="18"/>
      <w:shd w:val="clear" w:color="auto" w:fill="auto"/>
    </w:rPr>
  </w:style>
  <w:style w:type="character" w:customStyle="1" w:styleId="WW8Num4z1">
    <w:name w:val="WW8Num4z1"/>
    <w:rsid w:val="005C285F"/>
    <w:rPr>
      <w:rFonts w:ascii="OpenSymbol;Arial Unicode MS" w:hAnsi="OpenSymbol;Arial Unicode MS" w:cs="StarSymbol;Arial Unicode MS"/>
      <w:sz w:val="22"/>
      <w:szCs w:val="18"/>
      <w:shd w:val="clear" w:color="auto" w:fill="auto"/>
    </w:rPr>
  </w:style>
  <w:style w:type="character" w:customStyle="1" w:styleId="Fontepargpadro1">
    <w:name w:val="Fonte parág. padrão1"/>
    <w:rsid w:val="005C285F"/>
  </w:style>
  <w:style w:type="character" w:customStyle="1" w:styleId="WW-Absatz-Standardschriftart">
    <w:name w:val="WW-Absatz-Standardschriftart"/>
    <w:rsid w:val="005C285F"/>
  </w:style>
  <w:style w:type="character" w:customStyle="1" w:styleId="WW-Absatz-Standardschriftart1">
    <w:name w:val="WW-Absatz-Standardschriftart1"/>
    <w:rsid w:val="005C285F"/>
  </w:style>
  <w:style w:type="character" w:customStyle="1" w:styleId="Fontepargpadro10">
    <w:name w:val="Fonte parág. padrão1"/>
    <w:rsid w:val="005C285F"/>
  </w:style>
  <w:style w:type="character" w:customStyle="1" w:styleId="WW-Absatz-Standardschriftart11">
    <w:name w:val="WW-Absatz-Standardschriftart11"/>
    <w:rsid w:val="005C285F"/>
  </w:style>
  <w:style w:type="character" w:customStyle="1" w:styleId="Caracteresdenotaderodap">
    <w:name w:val="Caracteres de nota de rodapé"/>
    <w:rsid w:val="005C285F"/>
  </w:style>
  <w:style w:type="character" w:customStyle="1" w:styleId="Nmerodepgina1">
    <w:name w:val="Número de página1"/>
    <w:rsid w:val="005C285F"/>
  </w:style>
  <w:style w:type="character" w:customStyle="1" w:styleId="Smbolosdenumerao">
    <w:name w:val="Símbolos de numeração"/>
    <w:rsid w:val="005C285F"/>
  </w:style>
  <w:style w:type="character" w:customStyle="1" w:styleId="Marcas">
    <w:name w:val="Marcas"/>
    <w:rsid w:val="005C285F"/>
    <w:rPr>
      <w:rFonts w:ascii="StarSymbol;Arial Unicode MS" w:eastAsia="StarSymbol;Arial Unicode MS" w:hAnsi="StarSymbol;Arial Unicode MS" w:cs="StarSymbol;Arial Unicode MS"/>
      <w:sz w:val="22"/>
      <w:szCs w:val="18"/>
      <w:shd w:val="clear" w:color="auto" w:fill="auto"/>
    </w:rPr>
  </w:style>
  <w:style w:type="character" w:customStyle="1" w:styleId="LinkdaInternet">
    <w:name w:val="Link da Internet"/>
    <w:rsid w:val="005C285F"/>
    <w:rPr>
      <w:color w:val="000080"/>
      <w:u w:val="single"/>
    </w:rPr>
  </w:style>
  <w:style w:type="character" w:customStyle="1" w:styleId="Refdenotaderodap1">
    <w:name w:val="Ref. de nota de rodapé1"/>
    <w:rsid w:val="005C285F"/>
    <w:rPr>
      <w:position w:val="0"/>
      <w:vertAlign w:val="superscript"/>
    </w:rPr>
  </w:style>
  <w:style w:type="character" w:customStyle="1" w:styleId="Caracteresdenotadefim">
    <w:name w:val="Caracteres de nota de fim"/>
    <w:rsid w:val="005C285F"/>
  </w:style>
  <w:style w:type="character" w:customStyle="1" w:styleId="Refdenotadefim1">
    <w:name w:val="Ref. de nota de fim1"/>
    <w:rsid w:val="005C285F"/>
    <w:rPr>
      <w:position w:val="0"/>
      <w:vertAlign w:val="superscript"/>
    </w:rPr>
  </w:style>
  <w:style w:type="character" w:customStyle="1" w:styleId="TextodebaloChar">
    <w:name w:val="Texto de balão Char"/>
    <w:basedOn w:val="Fontepargpadro10"/>
    <w:rsid w:val="005C285F"/>
    <w:rPr>
      <w:rFonts w:ascii="Tahoma" w:hAnsi="Tahoma" w:cs="Tahoma"/>
      <w:sz w:val="16"/>
      <w:szCs w:val="16"/>
    </w:rPr>
  </w:style>
  <w:style w:type="character" w:customStyle="1" w:styleId="Refdenotaderodap2">
    <w:name w:val="Ref. de nota de rodapé2"/>
    <w:rsid w:val="005C285F"/>
    <w:rPr>
      <w:position w:val="0"/>
      <w:vertAlign w:val="superscript"/>
    </w:rPr>
  </w:style>
  <w:style w:type="character" w:customStyle="1" w:styleId="Refdenotadefim2">
    <w:name w:val="Ref. de nota de fim2"/>
    <w:rsid w:val="005C285F"/>
    <w:rPr>
      <w:position w:val="0"/>
      <w:vertAlign w:val="superscript"/>
    </w:rPr>
  </w:style>
  <w:style w:type="character" w:customStyle="1" w:styleId="ncoradanotaderodap">
    <w:name w:val="Âncora da nota de rodapé"/>
    <w:rsid w:val="005C285F"/>
    <w:rPr>
      <w:position w:val="0"/>
      <w:vertAlign w:val="superscript"/>
    </w:rPr>
  </w:style>
  <w:style w:type="paragraph" w:customStyle="1" w:styleId="Ttulo1">
    <w:name w:val="Título1"/>
    <w:basedOn w:val="Ttulo10"/>
    <w:next w:val="Subttulo1"/>
    <w:rsid w:val="005C285F"/>
  </w:style>
  <w:style w:type="paragraph" w:customStyle="1" w:styleId="Corpodotexto">
    <w:name w:val="Corpo do texto"/>
    <w:basedOn w:val="Normal"/>
    <w:rsid w:val="005C285F"/>
    <w:pPr>
      <w:spacing w:after="120"/>
    </w:pPr>
  </w:style>
  <w:style w:type="paragraph" w:customStyle="1" w:styleId="Lista1">
    <w:name w:val="Lista1"/>
    <w:basedOn w:val="Corpodotexto"/>
    <w:rsid w:val="005C285F"/>
    <w:rPr>
      <w:rFonts w:cs="Lucidasans"/>
    </w:rPr>
  </w:style>
  <w:style w:type="paragraph" w:customStyle="1" w:styleId="Legenda1">
    <w:name w:val="Legenda1"/>
    <w:basedOn w:val="Normal"/>
    <w:rsid w:val="005C285F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rsid w:val="005C285F"/>
    <w:pPr>
      <w:suppressLineNumbers/>
    </w:pPr>
    <w:rPr>
      <w:rFonts w:cs="Lucidasans"/>
    </w:rPr>
  </w:style>
  <w:style w:type="paragraph" w:customStyle="1" w:styleId="Ttulo10">
    <w:name w:val="Título1"/>
    <w:basedOn w:val="Normal"/>
    <w:next w:val="XIVESUD-Autores"/>
    <w:rsid w:val="005C285F"/>
    <w:pPr>
      <w:keepNext/>
      <w:spacing w:after="227"/>
      <w:jc w:val="center"/>
    </w:pPr>
    <w:rPr>
      <w:rFonts w:eastAsia="DejaVu Sans Condensed" w:cs="DejaVu Sans Condensed"/>
      <w:b/>
      <w:smallCaps/>
      <w:sz w:val="36"/>
      <w:szCs w:val="28"/>
    </w:rPr>
  </w:style>
  <w:style w:type="paragraph" w:customStyle="1" w:styleId="Ttulo2">
    <w:name w:val="Título2"/>
    <w:basedOn w:val="Normal"/>
    <w:next w:val="Corpodotexto"/>
    <w:rsid w:val="005C285F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2">
    <w:name w:val="Legenda2"/>
    <w:basedOn w:val="Normal"/>
    <w:rsid w:val="005C285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Subttulo1">
    <w:name w:val="Subtítulo1"/>
    <w:basedOn w:val="Ttulo10"/>
    <w:next w:val="Corpodotexto"/>
    <w:rsid w:val="005C285F"/>
    <w:rPr>
      <w:i/>
      <w:iCs/>
      <w:sz w:val="28"/>
    </w:rPr>
  </w:style>
  <w:style w:type="paragraph" w:customStyle="1" w:styleId="Legenda10">
    <w:name w:val="Legenda1"/>
    <w:basedOn w:val="Normal"/>
    <w:rsid w:val="005C285F"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Listarecuada">
    <w:name w:val="Lista recuada"/>
    <w:basedOn w:val="Corpodotexto"/>
    <w:rsid w:val="005C285F"/>
    <w:pPr>
      <w:tabs>
        <w:tab w:val="left" w:pos="0"/>
      </w:tabs>
      <w:ind w:left="2835" w:hanging="2551"/>
    </w:pPr>
  </w:style>
  <w:style w:type="paragraph" w:customStyle="1" w:styleId="Ttulo100">
    <w:name w:val="Título 10"/>
    <w:basedOn w:val="Ttulo10"/>
    <w:next w:val="Corpodotexto"/>
    <w:rsid w:val="005C285F"/>
    <w:rPr>
      <w:bCs/>
      <w:sz w:val="27"/>
      <w:szCs w:val="21"/>
    </w:rPr>
  </w:style>
  <w:style w:type="paragraph" w:customStyle="1" w:styleId="Cabealho1">
    <w:name w:val="Cabeçalho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Rodap1">
    <w:name w:val="Rodapé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Corpodotexto"/>
    <w:rsid w:val="005C285F"/>
    <w:pPr>
      <w:suppressLineNumbers/>
    </w:pPr>
  </w:style>
  <w:style w:type="paragraph" w:customStyle="1" w:styleId="Contedodatabela">
    <w:name w:val="Conteúdo da tabela"/>
    <w:basedOn w:val="Normal"/>
    <w:rsid w:val="005C285F"/>
    <w:pPr>
      <w:suppressLineNumbers/>
    </w:pPr>
  </w:style>
  <w:style w:type="paragraph" w:customStyle="1" w:styleId="Ttulodetabela">
    <w:name w:val="Título de tabela"/>
    <w:basedOn w:val="Contedodetabela"/>
    <w:rsid w:val="005C285F"/>
    <w:pPr>
      <w:jc w:val="center"/>
    </w:pPr>
    <w:rPr>
      <w:b/>
      <w:bCs/>
      <w:i/>
      <w:iCs/>
    </w:rPr>
  </w:style>
  <w:style w:type="paragraph" w:customStyle="1" w:styleId="Notaderodap">
    <w:name w:val="Nota de rodapé"/>
    <w:basedOn w:val="Normal"/>
    <w:rsid w:val="005C285F"/>
    <w:pPr>
      <w:suppressLineNumbers/>
      <w:ind w:left="283" w:hanging="283"/>
    </w:pPr>
    <w:rPr>
      <w:sz w:val="20"/>
    </w:rPr>
  </w:style>
  <w:style w:type="paragraph" w:customStyle="1" w:styleId="XIVESUD-Autores">
    <w:name w:val="XIV ESUD - Autores"/>
    <w:next w:val="XIVESUD-Instituies"/>
    <w:rsid w:val="005C285F"/>
    <w:pPr>
      <w:widowControl w:val="0"/>
      <w:suppressAutoHyphens/>
      <w:spacing w:before="238"/>
      <w:jc w:val="center"/>
    </w:pPr>
    <w:rPr>
      <w:rFonts w:ascii="Arial" w:hAnsi="Arial"/>
      <w:b/>
      <w:color w:val="000000"/>
      <w:sz w:val="22"/>
    </w:rPr>
  </w:style>
  <w:style w:type="paragraph" w:customStyle="1" w:styleId="XIVESUD-Endereo">
    <w:name w:val="XIV ESUD - Endereço"/>
    <w:next w:val="XIVESUD-Instituies"/>
    <w:rsid w:val="005C285F"/>
    <w:pPr>
      <w:widowControl w:val="0"/>
      <w:suppressAutoHyphens/>
      <w:jc w:val="center"/>
    </w:pPr>
    <w:rPr>
      <w:rFonts w:ascii="Arial" w:hAnsi="Arial"/>
    </w:rPr>
  </w:style>
  <w:style w:type="paragraph" w:customStyle="1" w:styleId="XIVESUD-Listadereferncias">
    <w:name w:val="XIV ESUD - Lista de referências"/>
    <w:rsid w:val="005C285F"/>
    <w:pPr>
      <w:widowControl w:val="0"/>
      <w:suppressAutoHyphens/>
      <w:spacing w:before="119"/>
      <w:ind w:left="283" w:hanging="283"/>
      <w:jc w:val="both"/>
    </w:pPr>
    <w:rPr>
      <w:rFonts w:ascii="Arial" w:hAnsi="Arial"/>
      <w:color w:val="000000"/>
    </w:rPr>
  </w:style>
  <w:style w:type="paragraph" w:customStyle="1" w:styleId="XIVESUD-Pargrafopadro">
    <w:name w:val="XIV ESUD - Parágrafo padrão"/>
    <w:rsid w:val="005C285F"/>
    <w:pPr>
      <w:widowControl w:val="0"/>
      <w:suppressAutoHyphens/>
      <w:spacing w:before="119"/>
      <w:ind w:firstLine="709"/>
      <w:jc w:val="both"/>
    </w:pPr>
    <w:rPr>
      <w:rFonts w:ascii="Arial" w:hAnsi="Arial"/>
      <w:color w:val="000000"/>
    </w:rPr>
  </w:style>
  <w:style w:type="paragraph" w:customStyle="1" w:styleId="XIVESUD-Instituies">
    <w:name w:val="XIV ESUD - Instituições"/>
    <w:next w:val="XIVESUD-Endereo"/>
    <w:rsid w:val="005C285F"/>
    <w:pPr>
      <w:widowControl w:val="0"/>
      <w:suppressAutoHyphens/>
      <w:spacing w:before="125"/>
      <w:jc w:val="center"/>
    </w:pPr>
    <w:rPr>
      <w:rFonts w:ascii="Arial" w:hAnsi="Arial"/>
      <w:sz w:val="20"/>
    </w:rPr>
  </w:style>
  <w:style w:type="paragraph" w:customStyle="1" w:styleId="XIVESUD-Resumo">
    <w:name w:val="XIV ESUD - Resumo"/>
    <w:next w:val="XIVESUD-Ttuloseonvel1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</w:rPr>
  </w:style>
  <w:style w:type="paragraph" w:customStyle="1" w:styleId="XIVESUD-Abstract">
    <w:name w:val="XIV ESUD - Abstract"/>
    <w:next w:val="XIVESUD-Resumo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  <w:lang w:val="en-US"/>
    </w:rPr>
  </w:style>
  <w:style w:type="paragraph" w:customStyle="1" w:styleId="XIVESUD-Lista">
    <w:name w:val="XIV ESUD - Lista"/>
    <w:rsid w:val="005C285F"/>
    <w:pPr>
      <w:widowControl w:val="0"/>
      <w:tabs>
        <w:tab w:val="left" w:pos="0"/>
        <w:tab w:val="left" w:pos="283"/>
      </w:tabs>
      <w:suppressAutoHyphens/>
      <w:ind w:left="709"/>
      <w:jc w:val="both"/>
    </w:pPr>
    <w:rPr>
      <w:rFonts w:ascii="Arial" w:hAnsi="Arial"/>
    </w:rPr>
  </w:style>
  <w:style w:type="paragraph" w:customStyle="1" w:styleId="XIVESUD-Figura">
    <w:name w:val="XIV ESUD - Figura"/>
    <w:next w:val="XIVESUD-Legenda"/>
    <w:rsid w:val="005C285F"/>
    <w:pPr>
      <w:keepNext/>
      <w:suppressAutoHyphens/>
      <w:spacing w:before="119"/>
      <w:jc w:val="center"/>
    </w:pPr>
    <w:rPr>
      <w:rFonts w:ascii="Arial" w:eastAsia="Times New Roman" w:hAnsi="Arial" w:cs="Times New Roman"/>
      <w:szCs w:val="20"/>
    </w:rPr>
  </w:style>
  <w:style w:type="paragraph" w:customStyle="1" w:styleId="XIVESUD-Legenda">
    <w:name w:val="XIV ESUD - Legenda"/>
    <w:next w:val="XIVESUD-Pargrafopadro"/>
    <w:rsid w:val="005C285F"/>
    <w:pPr>
      <w:suppressAutoHyphens/>
      <w:spacing w:before="119" w:after="238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paragraph" w:customStyle="1" w:styleId="XIVESUD-TtuloReferncias">
    <w:name w:val="XIV ESUD - Título Referências"/>
    <w:next w:val="XIVESUD-Listadereferncias"/>
    <w:rsid w:val="005C285F"/>
    <w:pPr>
      <w:keepNext/>
      <w:widowControl w:val="0"/>
      <w:suppressAutoHyphens/>
      <w:spacing w:before="238"/>
    </w:pPr>
    <w:rPr>
      <w:rFonts w:ascii="Arial" w:hAnsi="Arial"/>
      <w:b/>
      <w:sz w:val="26"/>
    </w:rPr>
  </w:style>
  <w:style w:type="paragraph" w:customStyle="1" w:styleId="XIVESUD-Titulodotrabalho">
    <w:name w:val="XIV ESUD - Titulo do trabalho"/>
    <w:next w:val="XIVESUD-Autores"/>
    <w:rsid w:val="005C285F"/>
    <w:pPr>
      <w:widowControl w:val="0"/>
      <w:suppressAutoHyphens/>
      <w:spacing w:before="238"/>
      <w:jc w:val="center"/>
    </w:pPr>
    <w:rPr>
      <w:rFonts w:ascii="Arial" w:hAnsi="Arial"/>
      <w:b/>
      <w:sz w:val="32"/>
    </w:rPr>
  </w:style>
  <w:style w:type="paragraph" w:customStyle="1" w:styleId="XIVESUD-Ttuloseonvel1">
    <w:name w:val="XIV ESUD - Título seção nível 1"/>
    <w:next w:val="XIVESUD-Primeiropargrafodeseo"/>
    <w:rsid w:val="005C285F"/>
    <w:pPr>
      <w:keepNext/>
      <w:widowControl w:val="0"/>
      <w:tabs>
        <w:tab w:val="left" w:pos="425"/>
      </w:tabs>
      <w:suppressAutoHyphens/>
      <w:spacing w:before="238"/>
      <w:ind w:left="425" w:hanging="425"/>
      <w:outlineLvl w:val="0"/>
    </w:pPr>
    <w:rPr>
      <w:rFonts w:ascii="Arial" w:hAnsi="Arial"/>
      <w:b/>
      <w:sz w:val="26"/>
    </w:rPr>
  </w:style>
  <w:style w:type="paragraph" w:customStyle="1" w:styleId="XIVESUD-Ttuloseonvel2">
    <w:name w:val="XIV ESUD - Título seção nível 2"/>
    <w:next w:val="XIVESUD-Primeiropargrafodeseo"/>
    <w:rsid w:val="005C285F"/>
    <w:pPr>
      <w:keepNext/>
      <w:widowControl w:val="0"/>
      <w:tabs>
        <w:tab w:val="left" w:pos="567"/>
      </w:tabs>
      <w:suppressAutoHyphens/>
      <w:spacing w:before="238"/>
      <w:ind w:left="567" w:hanging="567"/>
      <w:outlineLvl w:val="1"/>
    </w:pPr>
    <w:rPr>
      <w:rFonts w:ascii="Arial" w:hAnsi="Arial"/>
      <w:b/>
    </w:rPr>
  </w:style>
  <w:style w:type="paragraph" w:customStyle="1" w:styleId="XIVESUD-Ttuloseonvel3">
    <w:name w:val="XIV ESUD - Título seção nível 3"/>
    <w:next w:val="XIVESUD-Primeiropargrafodeseo"/>
    <w:rsid w:val="005C285F"/>
    <w:pPr>
      <w:keepNext/>
      <w:widowControl w:val="0"/>
      <w:suppressAutoHyphens/>
      <w:spacing w:before="113"/>
    </w:pPr>
    <w:rPr>
      <w:rFonts w:ascii="Arial" w:hAnsi="Arial"/>
    </w:rPr>
  </w:style>
  <w:style w:type="paragraph" w:customStyle="1" w:styleId="XIVESUD-ListaNumerada">
    <w:name w:val="XIV ESUD - Lista Numerada"/>
    <w:rsid w:val="005C285F"/>
    <w:pPr>
      <w:widowControl w:val="0"/>
      <w:tabs>
        <w:tab w:val="left" w:pos="0"/>
        <w:tab w:val="left" w:pos="1134"/>
      </w:tabs>
      <w:suppressAutoHyphens/>
      <w:jc w:val="both"/>
    </w:pPr>
    <w:rPr>
      <w:rFonts w:ascii="Arial" w:hAnsi="Arial"/>
    </w:rPr>
  </w:style>
  <w:style w:type="paragraph" w:customStyle="1" w:styleId="XIVESUD-NotadeRodap">
    <w:name w:val="XIV ESUD - Nota de Rodapé"/>
    <w:rsid w:val="005C285F"/>
    <w:pPr>
      <w:widowControl w:val="0"/>
      <w:suppressAutoHyphens/>
      <w:spacing w:before="62"/>
      <w:ind w:left="283" w:hanging="283"/>
    </w:pPr>
    <w:rPr>
      <w:rFonts w:ascii="Arial" w:hAnsi="Arial"/>
      <w:sz w:val="20"/>
    </w:rPr>
  </w:style>
  <w:style w:type="paragraph" w:customStyle="1" w:styleId="XIVESUD-Endereodee-mail">
    <w:name w:val="XIV ESUD - Endereço de e-mail"/>
    <w:next w:val="XIVESUD-Abstract"/>
    <w:rsid w:val="005C285F"/>
    <w:pPr>
      <w:widowControl w:val="0"/>
      <w:suppressAutoHyphens/>
      <w:spacing w:before="119" w:after="119"/>
      <w:jc w:val="center"/>
    </w:pPr>
    <w:rPr>
      <w:rFonts w:ascii="Courier;Courier New" w:hAnsi="Courier;Courier New" w:cs="Courier;Courier New"/>
      <w:sz w:val="20"/>
    </w:rPr>
  </w:style>
  <w:style w:type="paragraph" w:customStyle="1" w:styleId="XIVESUD-Primeiropargrafodeseo">
    <w:name w:val="XIV ESUD - Primeiro parágrafo de seção"/>
    <w:next w:val="XIVESUD-Pargrafopadro"/>
    <w:rsid w:val="005C285F"/>
    <w:pPr>
      <w:widowControl w:val="0"/>
      <w:suppressAutoHyphens/>
      <w:spacing w:before="119"/>
      <w:jc w:val="both"/>
    </w:pPr>
    <w:rPr>
      <w:rFonts w:ascii="Arial" w:hAnsi="Arial"/>
    </w:rPr>
  </w:style>
  <w:style w:type="paragraph" w:customStyle="1" w:styleId="XVESUD-Formulas">
    <w:name w:val="XV ESUD - Formulas"/>
    <w:next w:val="XIVESUD-Pargrafopadro"/>
    <w:rsid w:val="005C285F"/>
    <w:pPr>
      <w:widowControl w:val="0"/>
      <w:suppressAutoHyphens/>
      <w:spacing w:before="232" w:after="119"/>
      <w:jc w:val="center"/>
    </w:pPr>
  </w:style>
  <w:style w:type="paragraph" w:customStyle="1" w:styleId="XIVESUDCitaesdeoutrosautores">
    <w:name w:val="XIV ESUD – Citações de outros autores"/>
    <w:next w:val="XIVESUD-Pargrafopadro"/>
    <w:rsid w:val="005C285F"/>
    <w:pPr>
      <w:widowControl w:val="0"/>
      <w:suppressAutoHyphens/>
      <w:spacing w:before="232" w:after="119"/>
      <w:ind w:left="2268"/>
      <w:jc w:val="both"/>
    </w:pPr>
    <w:rPr>
      <w:sz w:val="20"/>
    </w:rPr>
  </w:style>
  <w:style w:type="paragraph" w:customStyle="1" w:styleId="XIVESUDCitaesdeSujeitosdapesquisa">
    <w:name w:val="XIV ESUD – Citações de Sujeitos da pesquisa"/>
    <w:next w:val="XIVESUD-Pargrafopadro"/>
    <w:rsid w:val="005C285F"/>
    <w:pPr>
      <w:widowControl w:val="0"/>
      <w:suppressAutoHyphens/>
      <w:spacing w:before="232" w:after="119"/>
      <w:ind w:left="2268"/>
    </w:pPr>
    <w:rPr>
      <w:rFonts w:ascii="Arial" w:hAnsi="Arial"/>
      <w:i/>
      <w:sz w:val="20"/>
    </w:rPr>
  </w:style>
  <w:style w:type="paragraph" w:customStyle="1" w:styleId="Textodebalo1">
    <w:name w:val="Texto de balão1"/>
    <w:basedOn w:val="Normal"/>
    <w:rsid w:val="005C285F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rsid w:val="005C285F"/>
    <w:rPr>
      <w:rFonts w:ascii="Lucida Grande" w:hAnsi="Lucida Grande" w:cs="Lucida Grande"/>
      <w:sz w:val="18"/>
      <w:szCs w:val="18"/>
    </w:rPr>
  </w:style>
  <w:style w:type="character" w:customStyle="1" w:styleId="TextodebaloChar1">
    <w:name w:val="Texto de balão Char1"/>
    <w:basedOn w:val="Fontepargpadro"/>
    <w:rsid w:val="005C285F"/>
    <w:rPr>
      <w:rFonts w:ascii="Lucida Grande" w:eastAsia="Times New Roman" w:hAnsi="Lucida Grande" w:cs="Lucida Grande"/>
      <w:sz w:val="18"/>
      <w:szCs w:val="18"/>
      <w:lang w:bidi="ar-SA"/>
    </w:rPr>
  </w:style>
  <w:style w:type="paragraph" w:styleId="Textodenotaderodap">
    <w:name w:val="footnote text"/>
    <w:basedOn w:val="Normal"/>
    <w:rsid w:val="005C285F"/>
    <w:rPr>
      <w:szCs w:val="24"/>
    </w:rPr>
  </w:style>
  <w:style w:type="character" w:customStyle="1" w:styleId="TextodenotaderodapChar">
    <w:name w:val="Texto de nota de rodapé Char"/>
    <w:basedOn w:val="Fontepargpadro"/>
    <w:rsid w:val="005C285F"/>
    <w:rPr>
      <w:rFonts w:ascii="Times;Times New Roman" w:eastAsia="Times New Roman" w:hAnsi="Times;Times New Roman" w:cs="Times;Times New Roman"/>
      <w:lang w:bidi="ar-SA"/>
    </w:rPr>
  </w:style>
  <w:style w:type="character" w:styleId="Refdenotaderodap">
    <w:name w:val="footnote reference"/>
    <w:basedOn w:val="Fontepargpadro"/>
    <w:rsid w:val="005C285F"/>
    <w:rPr>
      <w:position w:val="0"/>
      <w:vertAlign w:val="superscript"/>
    </w:rPr>
  </w:style>
  <w:style w:type="paragraph" w:styleId="Cabealho">
    <w:name w:val="head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C285F"/>
    <w:rPr>
      <w:rFonts w:ascii="Times;Times New Roman" w:eastAsia="Times New Roman" w:hAnsi="Times;Times New Roman" w:cs="Times;Times New Roman"/>
      <w:szCs w:val="20"/>
      <w:lang w:bidi="ar-SA"/>
    </w:rPr>
  </w:style>
  <w:style w:type="paragraph" w:styleId="Rodap">
    <w:name w:val="foot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rsid w:val="005C285F"/>
    <w:rPr>
      <w:rFonts w:ascii="Times;Times New Roman" w:eastAsia="Times New Roman" w:hAnsi="Times;Times New Roman" w:cs="Times;Times New Roman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leffa.pro.br/textos/abnt.htm#4.1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1231</Words>
  <Characters>6653</Characters>
  <Application>Microsoft Office Word</Application>
  <DocSecurity>0</DocSecurity>
  <Lines>55</Lines>
  <Paragraphs>15</Paragraphs>
  <ScaleCrop>false</ScaleCrop>
  <Company/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ead</dc:creator>
  <cp:lastModifiedBy>SEAD</cp:lastModifiedBy>
  <cp:revision>2</cp:revision>
  <cp:lastPrinted>2015-08-04T14:16:00Z</cp:lastPrinted>
  <dcterms:created xsi:type="dcterms:W3CDTF">2017-04-13T20:57:00Z</dcterms:created>
  <dcterms:modified xsi:type="dcterms:W3CDTF">2017-04-13T20:57:00Z</dcterms:modified>
</cp:coreProperties>
</file>